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3B8B" w:rsidRDefault="00EF3B8B">
      <w:pPr>
        <w:rPr>
          <w:rFonts w:ascii="Futura Lt" w:hAnsi="Futura Lt"/>
        </w:rPr>
      </w:pPr>
    </w:p>
    <w:p w:rsidR="002F114E" w:rsidRDefault="002F114E">
      <w:pPr>
        <w:rPr>
          <w:rFonts w:ascii="Futura Lt" w:hAnsi="Futura Lt"/>
        </w:rPr>
      </w:pPr>
    </w:p>
    <w:p w:rsidR="002F114E" w:rsidRDefault="002F114E">
      <w:pPr>
        <w:rPr>
          <w:rFonts w:ascii="Futura Lt" w:hAnsi="Futura Lt"/>
        </w:rPr>
      </w:pPr>
    </w:p>
    <w:p w:rsidR="002F114E" w:rsidRPr="002F114E" w:rsidRDefault="002F114E" w:rsidP="002F3B25">
      <w:pPr>
        <w:jc w:val="center"/>
        <w:rPr>
          <w:rFonts w:ascii="Futura Lt" w:hAnsi="Futura Lt"/>
          <w:b/>
          <w:bCs w:val="0"/>
          <w:sz w:val="28"/>
          <w:szCs w:val="28"/>
        </w:rPr>
      </w:pPr>
      <w:r w:rsidRPr="002F114E">
        <w:rPr>
          <w:rFonts w:ascii="Futura Lt" w:hAnsi="Futura Lt"/>
          <w:b/>
          <w:bCs w:val="0"/>
          <w:sz w:val="28"/>
          <w:szCs w:val="28"/>
        </w:rPr>
        <w:t xml:space="preserve">AUTORISATION DE PRISE DE VUE </w:t>
      </w:r>
    </w:p>
    <w:p w:rsidR="002F114E" w:rsidRPr="002F114E" w:rsidRDefault="002F114E" w:rsidP="002F114E">
      <w:pPr>
        <w:jc w:val="center"/>
        <w:rPr>
          <w:rFonts w:ascii="Futura Lt" w:hAnsi="Futura Lt"/>
          <w:b/>
          <w:bCs w:val="0"/>
          <w:sz w:val="28"/>
          <w:szCs w:val="28"/>
        </w:rPr>
      </w:pPr>
      <w:r w:rsidRPr="002F114E">
        <w:rPr>
          <w:rFonts w:ascii="Futura Lt" w:hAnsi="Futura Lt"/>
          <w:b/>
          <w:bCs w:val="0"/>
          <w:sz w:val="28"/>
          <w:szCs w:val="28"/>
        </w:rPr>
        <w:t>ET D’EXPLOITATION DES VISUELS</w:t>
      </w:r>
    </w:p>
    <w:p w:rsidR="00EF3B8B" w:rsidRPr="00DB00A9" w:rsidRDefault="00EF3B8B" w:rsidP="009A7919">
      <w:pPr>
        <w:spacing w:after="240"/>
        <w:rPr>
          <w:rFonts w:ascii="Futura Lt" w:hAnsi="Futura Lt"/>
        </w:rPr>
      </w:pPr>
    </w:p>
    <w:p w:rsidR="00EF3B8B" w:rsidRPr="00DB00A9" w:rsidRDefault="00EF3B8B" w:rsidP="00EF3B8B">
      <w:pPr>
        <w:pStyle w:val="TexteLettreLalique"/>
        <w:rPr>
          <w:rFonts w:ascii="Futura Lt" w:hAnsi="Futura Lt"/>
        </w:rPr>
      </w:pPr>
    </w:p>
    <w:p w:rsidR="00EF3B8B" w:rsidRPr="00DB00A9" w:rsidRDefault="00EF3B8B" w:rsidP="00EF3B8B">
      <w:pPr>
        <w:pStyle w:val="TexteLettreLalique"/>
        <w:rPr>
          <w:rFonts w:ascii="Futura Lt" w:hAnsi="Futura Lt"/>
        </w:rPr>
      </w:pPr>
    </w:p>
    <w:p w:rsidR="00EF3B8B" w:rsidRDefault="002F3B25" w:rsidP="002F3B25">
      <w:pPr>
        <w:pStyle w:val="SignataireLalique"/>
        <w:spacing w:before="100" w:beforeAutospacing="1" w:after="360" w:line="600" w:lineRule="auto"/>
        <w:ind w:left="0"/>
        <w:rPr>
          <w:rFonts w:ascii="Futura Lt" w:hAnsi="Futura Lt"/>
          <w:sz w:val="24"/>
          <w:szCs w:val="24"/>
        </w:rPr>
      </w:pPr>
      <w:r>
        <w:rPr>
          <w:rFonts w:ascii="Futura Lt" w:hAnsi="Futura Lt"/>
          <w:sz w:val="24"/>
          <w:szCs w:val="24"/>
        </w:rPr>
        <w:t>Je</w:t>
      </w:r>
      <w:r w:rsidR="00B2242C" w:rsidRPr="00B2242C">
        <w:rPr>
          <w:rFonts w:ascii="Futura Lt" w:hAnsi="Futura Lt"/>
          <w:sz w:val="24"/>
          <w:szCs w:val="24"/>
        </w:rPr>
        <w:t>,</w:t>
      </w:r>
      <w:r>
        <w:rPr>
          <w:rFonts w:ascii="Futura Lt" w:hAnsi="Futura Lt"/>
          <w:sz w:val="24"/>
          <w:szCs w:val="24"/>
        </w:rPr>
        <w:t xml:space="preserve"> soussigné(e)</w:t>
      </w:r>
      <w:r w:rsidR="00B2242C">
        <w:rPr>
          <w:rFonts w:ascii="Futura Lt" w:hAnsi="Futura Lt"/>
          <w:sz w:val="24"/>
          <w:szCs w:val="24"/>
        </w:rPr>
        <w:t xml:space="preserve"> ………………………………………………………………………, domicilié</w:t>
      </w:r>
      <w:r>
        <w:rPr>
          <w:rFonts w:ascii="Futura Lt" w:hAnsi="Futura Lt"/>
          <w:sz w:val="24"/>
          <w:szCs w:val="24"/>
        </w:rPr>
        <w:t xml:space="preserve">(e) </w:t>
      </w:r>
      <w:r w:rsidR="00B2242C">
        <w:rPr>
          <w:rFonts w:ascii="Futura Lt" w:hAnsi="Futura Lt"/>
          <w:sz w:val="24"/>
          <w:szCs w:val="24"/>
        </w:rPr>
        <w:t xml:space="preserve"> à ………………………………………, autorise le musée Lalique à</w:t>
      </w:r>
      <w:r>
        <w:rPr>
          <w:rFonts w:ascii="Futura Lt" w:hAnsi="Futura Lt"/>
          <w:sz w:val="24"/>
          <w:szCs w:val="24"/>
        </w:rPr>
        <w:t xml:space="preserve"> me photographier</w:t>
      </w:r>
      <w:r w:rsidR="00B2242C">
        <w:rPr>
          <w:rFonts w:ascii="Futura Lt" w:hAnsi="Futura Lt"/>
          <w:sz w:val="24"/>
          <w:szCs w:val="24"/>
        </w:rPr>
        <w:t xml:space="preserve">, dans le cadre </w:t>
      </w:r>
      <w:r>
        <w:rPr>
          <w:rFonts w:ascii="Futura Lt" w:hAnsi="Futura Lt"/>
          <w:sz w:val="24"/>
          <w:szCs w:val="24"/>
        </w:rPr>
        <w:t>d</w:t>
      </w:r>
      <w:r w:rsidR="00A16145">
        <w:rPr>
          <w:rFonts w:ascii="Futura Lt" w:hAnsi="Futura Lt"/>
          <w:sz w:val="24"/>
          <w:szCs w:val="24"/>
        </w:rPr>
        <w:t xml:space="preserve">’un </w:t>
      </w:r>
      <w:proofErr w:type="spellStart"/>
      <w:r w:rsidR="00A16145">
        <w:rPr>
          <w:rFonts w:ascii="Futura Lt" w:hAnsi="Futura Lt"/>
          <w:sz w:val="24"/>
          <w:szCs w:val="24"/>
        </w:rPr>
        <w:t>shooting</w:t>
      </w:r>
      <w:proofErr w:type="spellEnd"/>
      <w:r w:rsidR="00A16145">
        <w:rPr>
          <w:rFonts w:ascii="Futura Lt" w:hAnsi="Futura Lt"/>
          <w:sz w:val="24"/>
          <w:szCs w:val="24"/>
        </w:rPr>
        <w:t xml:space="preserve"> photo le 20 octobre</w:t>
      </w:r>
      <w:r>
        <w:rPr>
          <w:rFonts w:ascii="Futura Lt" w:hAnsi="Futura Lt"/>
          <w:sz w:val="24"/>
          <w:szCs w:val="24"/>
        </w:rPr>
        <w:t xml:space="preserve"> </w:t>
      </w:r>
      <w:r w:rsidR="00B2242C">
        <w:rPr>
          <w:rFonts w:ascii="Futura Lt" w:hAnsi="Futura Lt"/>
          <w:sz w:val="24"/>
          <w:szCs w:val="24"/>
        </w:rPr>
        <w:t xml:space="preserve">et à exploiter ces visuels </w:t>
      </w:r>
      <w:r w:rsidR="00E34B93">
        <w:rPr>
          <w:rFonts w:ascii="Futura Lt" w:hAnsi="Futura Lt"/>
          <w:sz w:val="24"/>
          <w:szCs w:val="24"/>
        </w:rPr>
        <w:t xml:space="preserve">pour des actions de communication. </w:t>
      </w:r>
    </w:p>
    <w:p w:rsidR="00B2242C" w:rsidRDefault="004C174B" w:rsidP="00B2242C">
      <w:pPr>
        <w:pStyle w:val="SignataireLalique"/>
        <w:spacing w:before="100" w:beforeAutospacing="1" w:after="360" w:line="480" w:lineRule="auto"/>
        <w:ind w:left="0"/>
        <w:rPr>
          <w:rFonts w:ascii="Futura Lt" w:hAnsi="Futura Lt"/>
          <w:sz w:val="24"/>
          <w:szCs w:val="24"/>
        </w:rPr>
      </w:pPr>
      <w:r>
        <w:rPr>
          <w:rFonts w:ascii="Futura Lt" w:hAnsi="Futura Lt"/>
          <w:sz w:val="24"/>
          <w:szCs w:val="24"/>
        </w:rPr>
        <w:t>Fait à …………………………………………, le ……………………………………..</w:t>
      </w:r>
    </w:p>
    <w:p w:rsidR="004C174B" w:rsidRDefault="002F3B25" w:rsidP="004C174B">
      <w:pPr>
        <w:pStyle w:val="SignataireLalique"/>
        <w:spacing w:before="100" w:beforeAutospacing="1" w:line="240" w:lineRule="auto"/>
        <w:ind w:left="0"/>
        <w:rPr>
          <w:rFonts w:ascii="Futura Lt" w:hAnsi="Futura Lt"/>
          <w:sz w:val="24"/>
          <w:szCs w:val="24"/>
        </w:rPr>
      </w:pPr>
      <w:r>
        <w:rPr>
          <w:rFonts w:ascii="Futura Lt" w:hAnsi="Futura Lt"/>
          <w:sz w:val="24"/>
          <w:szCs w:val="24"/>
        </w:rPr>
        <w:t xml:space="preserve">Signature </w:t>
      </w:r>
    </w:p>
    <w:p w:rsidR="004C174B" w:rsidRDefault="004C174B" w:rsidP="004C174B">
      <w:pPr>
        <w:pStyle w:val="SignataireLalique"/>
        <w:spacing w:line="240" w:lineRule="auto"/>
        <w:ind w:left="0"/>
        <w:rPr>
          <w:rFonts w:ascii="Futura Lt" w:hAnsi="Futura Lt"/>
          <w:sz w:val="24"/>
          <w:szCs w:val="24"/>
        </w:rPr>
      </w:pPr>
      <w:proofErr w:type="gramStart"/>
      <w:r>
        <w:rPr>
          <w:rFonts w:ascii="Futura Lt" w:hAnsi="Futura Lt"/>
          <w:sz w:val="24"/>
          <w:szCs w:val="24"/>
        </w:rPr>
        <w:t>précédée</w:t>
      </w:r>
      <w:proofErr w:type="gramEnd"/>
      <w:r>
        <w:rPr>
          <w:rFonts w:ascii="Futura Lt" w:hAnsi="Futura Lt"/>
          <w:sz w:val="24"/>
          <w:szCs w:val="24"/>
        </w:rPr>
        <w:t xml:space="preserve"> de la mention « lu et approuvé » :</w:t>
      </w:r>
    </w:p>
    <w:p w:rsidR="004C174B" w:rsidRDefault="004C174B" w:rsidP="00B2242C">
      <w:pPr>
        <w:pStyle w:val="SignataireLalique"/>
        <w:spacing w:before="100" w:beforeAutospacing="1" w:after="360" w:line="480" w:lineRule="auto"/>
        <w:ind w:left="0"/>
        <w:rPr>
          <w:rFonts w:ascii="Futura Lt" w:hAnsi="Futura Lt"/>
          <w:sz w:val="24"/>
          <w:szCs w:val="24"/>
        </w:rPr>
      </w:pPr>
    </w:p>
    <w:p w:rsidR="00B2242C" w:rsidRPr="00B2242C" w:rsidRDefault="00B2242C" w:rsidP="00B2242C">
      <w:pPr>
        <w:pStyle w:val="SignataireLalique"/>
        <w:spacing w:before="100" w:beforeAutospacing="1" w:after="360" w:line="480" w:lineRule="auto"/>
        <w:ind w:left="0"/>
        <w:rPr>
          <w:rFonts w:ascii="Futura Lt" w:hAnsi="Futura Lt"/>
          <w:sz w:val="24"/>
          <w:szCs w:val="24"/>
        </w:rPr>
      </w:pPr>
    </w:p>
    <w:sectPr w:rsidR="00B2242C" w:rsidRPr="00B2242C" w:rsidSect="00534969">
      <w:headerReference w:type="default" r:id="rId8"/>
      <w:footerReference w:type="default" r:id="rId9"/>
      <w:pgSz w:w="11906" w:h="16838" w:code="9"/>
      <w:pgMar w:top="2211" w:right="1559" w:bottom="238" w:left="1871" w:header="709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21EE" w:rsidRDefault="00F221EE" w:rsidP="00C670C0">
      <w:r>
        <w:separator/>
      </w:r>
    </w:p>
  </w:endnote>
  <w:endnote w:type="continuationSeparator" w:id="0">
    <w:p w:rsidR="00F221EE" w:rsidRDefault="00F221EE" w:rsidP="00C670C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Futura ExtraBol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Futura LT Light">
    <w:panose1 w:val="000005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4BB76B18-0068-4034-9FFA-64A92237CF82}"/>
    <w:embedBold r:id="rId2" w:fontKey="{DEF977A6-69D1-4AF9-8870-1E300727DD72}"/>
    <w:embedBoldItalic r:id="rId3" w:fontKey="{01D05F68-4FB7-4F09-82C9-1B03E4A63520}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6F225762-9C11-426B-AA11-E47A7DD8E59C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2445C724-112C-4E91-9073-ADD4E228675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767A1226-DE87-416D-AEE5-629B654E3C65}"/>
    <w:embedBold r:id="rId7" w:fontKey="{13034AC6-5C99-4E2C-B639-6C03E7B0593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EF0AF149-C100-4BD2-A814-6991A18E8E0B}"/>
  </w:font>
  <w:font w:name="Futura Book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Futura 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Futura Lt">
    <w:panose1 w:val="020B0402020204020303"/>
    <w:charset w:val="00"/>
    <w:family w:val="swiss"/>
    <w:pitch w:val="variable"/>
    <w:sig w:usb0="00000287" w:usb1="00000000" w:usb2="00000000" w:usb3="00000000" w:csb0="0000009F" w:csb1="00000000"/>
    <w:embedRegular r:id="rId9" w:fontKey="{0B4619E1-0DE4-4094-8452-43BD85BC808F}"/>
    <w:embedBold r:id="rId10" w:fontKey="{6C2AC4E8-270D-4A54-A675-738A43E0DC4D}"/>
  </w:font>
  <w:font w:name="Futura LT Book">
    <w:panose1 w:val="000005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3B8B" w:rsidRPr="00312E6D" w:rsidRDefault="00BC2176">
    <w:pPr>
      <w:pStyle w:val="Pieddepage"/>
      <w:rPr>
        <w:rFonts w:ascii="Futura LT Book" w:hAnsi="Futura LT Book"/>
        <w:b/>
        <w:color w:val="D44C02"/>
        <w:sz w:val="18"/>
        <w:szCs w:val="18"/>
      </w:rPr>
    </w:pPr>
    <w:r>
      <w:rPr>
        <w:rFonts w:ascii="Futura LT Book" w:hAnsi="Futura LT Book"/>
        <w:b/>
        <w:noProof/>
        <w:color w:val="D44C02"/>
        <w:sz w:val="18"/>
        <w:szCs w:val="18"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93.55pt;margin-top:708.75pt;width:430.85pt;height:49.6pt;z-index:251665408;mso-position-horizontal-relative:page;mso-position-vertical-relative:page;mso-width-relative:margin" o:allowincell="f" o:allowoverlap="f" stroked="f">
          <v:textbox>
            <w:txbxContent>
              <w:p w:rsidR="00534969" w:rsidRDefault="00534969"/>
            </w:txbxContent>
          </v:textbox>
          <w10:wrap anchorx="page" anchory="page"/>
          <w10:anchorlock/>
        </v:shape>
      </w:pict>
    </w:r>
    <w:r w:rsidR="00EF3B8B" w:rsidRPr="00312E6D">
      <w:rPr>
        <w:rFonts w:ascii="Futura LT Book" w:hAnsi="Futura LT Book"/>
        <w:b/>
        <w:color w:val="D44C02"/>
        <w:sz w:val="18"/>
        <w:szCs w:val="18"/>
      </w:rPr>
      <w:t>www.musee-lalique.com</w:t>
    </w:r>
  </w:p>
  <w:p w:rsidR="00EF3B8B" w:rsidRPr="00EF3B8B" w:rsidRDefault="00EF3B8B" w:rsidP="00EF3B8B">
    <w:pPr>
      <w:pStyle w:val="Pieddepage"/>
      <w:spacing w:line="180" w:lineRule="exact"/>
      <w:rPr>
        <w:sz w:val="15"/>
        <w:szCs w:val="15"/>
      </w:rPr>
    </w:pPr>
  </w:p>
  <w:p w:rsidR="00EF3B8B" w:rsidRPr="00EF3B8B" w:rsidRDefault="00EF3B8B" w:rsidP="00EF3B8B">
    <w:pPr>
      <w:pStyle w:val="Pieddepage"/>
      <w:spacing w:line="180" w:lineRule="exact"/>
      <w:rPr>
        <w:sz w:val="15"/>
        <w:szCs w:val="15"/>
      </w:rPr>
    </w:pPr>
    <w:r w:rsidRPr="00EF3B8B">
      <w:rPr>
        <w:sz w:val="15"/>
        <w:szCs w:val="15"/>
      </w:rPr>
      <w:t xml:space="preserve">40 rue du </w:t>
    </w:r>
    <w:proofErr w:type="spellStart"/>
    <w:r w:rsidRPr="00EF3B8B">
      <w:rPr>
        <w:sz w:val="15"/>
        <w:szCs w:val="15"/>
      </w:rPr>
      <w:t>Hochberg</w:t>
    </w:r>
    <w:proofErr w:type="spellEnd"/>
    <w:r w:rsidRPr="00EF3B8B">
      <w:rPr>
        <w:sz w:val="15"/>
        <w:szCs w:val="15"/>
      </w:rPr>
      <w:t xml:space="preserve"> – 67290 </w:t>
    </w:r>
    <w:proofErr w:type="spellStart"/>
    <w:r w:rsidRPr="00EF3B8B">
      <w:rPr>
        <w:sz w:val="15"/>
        <w:szCs w:val="15"/>
      </w:rPr>
      <w:t>Wingen</w:t>
    </w:r>
    <w:proofErr w:type="spellEnd"/>
    <w:r w:rsidRPr="00EF3B8B">
      <w:rPr>
        <w:sz w:val="15"/>
        <w:szCs w:val="15"/>
      </w:rPr>
      <w:t>-sur-Moder – France</w:t>
    </w:r>
  </w:p>
  <w:p w:rsidR="00EF3B8B" w:rsidRPr="00EF3B8B" w:rsidRDefault="00EF3B8B" w:rsidP="00EF3B8B">
    <w:pPr>
      <w:pStyle w:val="Pieddepage"/>
      <w:spacing w:line="180" w:lineRule="exact"/>
      <w:rPr>
        <w:sz w:val="15"/>
        <w:szCs w:val="15"/>
      </w:rPr>
    </w:pPr>
    <w:r w:rsidRPr="00EF3B8B">
      <w:rPr>
        <w:sz w:val="15"/>
        <w:szCs w:val="15"/>
      </w:rPr>
      <w:t>Tél. +33 (0)3 88 89 08 14 – Fax +33 (0)3 88 03 42 75</w:t>
    </w:r>
  </w:p>
  <w:p w:rsidR="00EF3B8B" w:rsidRPr="00EF3B8B" w:rsidRDefault="00EF3B8B" w:rsidP="00EF3B8B">
    <w:pPr>
      <w:pStyle w:val="Pieddepage"/>
      <w:spacing w:line="180" w:lineRule="exact"/>
      <w:rPr>
        <w:sz w:val="15"/>
        <w:szCs w:val="15"/>
      </w:rPr>
    </w:pPr>
    <w:r w:rsidRPr="00EF3B8B">
      <w:rPr>
        <w:sz w:val="15"/>
        <w:szCs w:val="15"/>
      </w:rPr>
      <w:t>contact@musee-lalique.com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21EE" w:rsidRDefault="00F221EE" w:rsidP="00C670C0">
      <w:r>
        <w:separator/>
      </w:r>
    </w:p>
  </w:footnote>
  <w:footnote w:type="continuationSeparator" w:id="0">
    <w:p w:rsidR="00F221EE" w:rsidRDefault="00F221EE" w:rsidP="00C670C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70C0" w:rsidRDefault="00C670C0">
    <w:pPr>
      <w:pStyle w:val="En-tte"/>
    </w:pPr>
    <w:r>
      <w:rPr>
        <w:noProof/>
      </w:rPr>
      <w:drawing>
        <wp:anchor distT="0" distB="0" distL="114300" distR="114300" simplePos="0" relativeHeight="251659264" behindDoc="0" locked="1" layoutInCell="0" allowOverlap="0">
          <wp:simplePos x="0" y="0"/>
          <wp:positionH relativeFrom="page">
            <wp:posOffset>285750</wp:posOffset>
          </wp:positionH>
          <wp:positionV relativeFrom="page">
            <wp:posOffset>720090</wp:posOffset>
          </wp:positionV>
          <wp:extent cx="1727200" cy="827405"/>
          <wp:effectExtent l="19050" t="0" r="6350" b="0"/>
          <wp:wrapNone/>
          <wp:docPr id="1" name="Image 0" descr="Logo Musée Lalique-def cou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Musée Lalique-def cou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27200" cy="8274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FB0233"/>
    <w:multiLevelType w:val="multilevel"/>
    <w:tmpl w:val="4D226A7A"/>
    <w:lvl w:ilvl="0">
      <w:start w:val="1"/>
      <w:numFmt w:val="decimal"/>
      <w:pStyle w:val="Partie"/>
      <w:lvlText w:val="%1."/>
      <w:lvlJc w:val="left"/>
      <w:pPr>
        <w:ind w:left="360" w:hanging="360"/>
      </w:pPr>
      <w:rPr>
        <w:rFonts w:ascii="Futura ExtraBold" w:hAnsi="Futura ExtraBold" w:hint="default"/>
        <w:b w:val="0"/>
        <w:color w:val="auto"/>
        <w:sz w:val="24"/>
        <w:szCs w:val="24"/>
      </w:rPr>
    </w:lvl>
    <w:lvl w:ilvl="1">
      <w:start w:val="1"/>
      <w:numFmt w:val="decimal"/>
      <w:pStyle w:val="Souspartie"/>
      <w:lvlText w:val="%1.%2."/>
      <w:lvlJc w:val="left"/>
      <w:pPr>
        <w:ind w:left="792" w:hanging="432"/>
      </w:pPr>
      <w:rPr>
        <w:rFonts w:cs="Times New Roman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  <w:em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Restart w:val="2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375D1E83"/>
    <w:multiLevelType w:val="hybridMultilevel"/>
    <w:tmpl w:val="191C9B98"/>
    <w:lvl w:ilvl="0" w:tplc="86B2D0F4">
      <w:start w:val="1"/>
      <w:numFmt w:val="bullet"/>
      <w:pStyle w:val="Listepuceniv1"/>
      <w:lvlText w:val=""/>
      <w:lvlJc w:val="left"/>
      <w:pPr>
        <w:ind w:left="360" w:hanging="360"/>
      </w:pPr>
      <w:rPr>
        <w:rFonts w:ascii="Symbol" w:hAnsi="Symbol" w:hint="default"/>
        <w:color w:val="98C00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5F6B6175"/>
    <w:multiLevelType w:val="hybridMultilevel"/>
    <w:tmpl w:val="C11C038C"/>
    <w:lvl w:ilvl="0" w:tplc="710EACD2">
      <w:start w:val="1"/>
      <w:numFmt w:val="bullet"/>
      <w:pStyle w:val="Refpucedetail"/>
      <w:lvlText w:val=""/>
      <w:lvlJc w:val="left"/>
      <w:pPr>
        <w:ind w:left="360" w:hanging="360"/>
      </w:pPr>
      <w:rPr>
        <w:rFonts w:ascii="Symbol" w:hAnsi="Symbol" w:hint="default"/>
        <w:color w:val="98C00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2"/>
  </w:num>
  <w:num w:numId="6">
    <w:abstractNumId w:val="1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proofState w:spelling="clean" w:grammar="clean"/>
  <w:attachedTemplate r:id="rId1"/>
  <w:stylePaneFormatFilter w:val="3F08"/>
  <w:defaultTabStop w:val="708"/>
  <w:hyphenationZone w:val="425"/>
  <w:characterSpacingControl w:val="doNotCompress"/>
  <w:hdrShapeDefaults>
    <o:shapedefaults v:ext="edit" spidmax="3072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B2242C"/>
    <w:rsid w:val="000158C0"/>
    <w:rsid w:val="00022435"/>
    <w:rsid w:val="00050001"/>
    <w:rsid w:val="00062F7C"/>
    <w:rsid w:val="000A6F22"/>
    <w:rsid w:val="000B5713"/>
    <w:rsid w:val="00176023"/>
    <w:rsid w:val="00195560"/>
    <w:rsid w:val="001F5489"/>
    <w:rsid w:val="00210159"/>
    <w:rsid w:val="002119FC"/>
    <w:rsid w:val="002A7089"/>
    <w:rsid w:val="002F114E"/>
    <w:rsid w:val="002F3B25"/>
    <w:rsid w:val="002F7ACA"/>
    <w:rsid w:val="00310877"/>
    <w:rsid w:val="00312E6D"/>
    <w:rsid w:val="00334042"/>
    <w:rsid w:val="003B6765"/>
    <w:rsid w:val="003D5DB2"/>
    <w:rsid w:val="004C174B"/>
    <w:rsid w:val="004D1362"/>
    <w:rsid w:val="005026D6"/>
    <w:rsid w:val="00503906"/>
    <w:rsid w:val="00505011"/>
    <w:rsid w:val="00534969"/>
    <w:rsid w:val="00543683"/>
    <w:rsid w:val="005D3FB1"/>
    <w:rsid w:val="00670B8C"/>
    <w:rsid w:val="006A513C"/>
    <w:rsid w:val="006C2A0C"/>
    <w:rsid w:val="006C503A"/>
    <w:rsid w:val="006D0461"/>
    <w:rsid w:val="006E1AD3"/>
    <w:rsid w:val="00700E73"/>
    <w:rsid w:val="00747638"/>
    <w:rsid w:val="007A0B08"/>
    <w:rsid w:val="00846A1E"/>
    <w:rsid w:val="008733CC"/>
    <w:rsid w:val="00896920"/>
    <w:rsid w:val="009A7919"/>
    <w:rsid w:val="00A10421"/>
    <w:rsid w:val="00A16145"/>
    <w:rsid w:val="00A2303A"/>
    <w:rsid w:val="00A315E9"/>
    <w:rsid w:val="00A53A8F"/>
    <w:rsid w:val="00A730C3"/>
    <w:rsid w:val="00A8769C"/>
    <w:rsid w:val="00AC023E"/>
    <w:rsid w:val="00AC188D"/>
    <w:rsid w:val="00B2242C"/>
    <w:rsid w:val="00BA7E5A"/>
    <w:rsid w:val="00BC2176"/>
    <w:rsid w:val="00BD218B"/>
    <w:rsid w:val="00BE73D9"/>
    <w:rsid w:val="00BF2F40"/>
    <w:rsid w:val="00C169D0"/>
    <w:rsid w:val="00C670C0"/>
    <w:rsid w:val="00C907C9"/>
    <w:rsid w:val="00D0581E"/>
    <w:rsid w:val="00D51D63"/>
    <w:rsid w:val="00D609B0"/>
    <w:rsid w:val="00DB00A9"/>
    <w:rsid w:val="00E205A3"/>
    <w:rsid w:val="00E34B93"/>
    <w:rsid w:val="00E36937"/>
    <w:rsid w:val="00EA5017"/>
    <w:rsid w:val="00EC3558"/>
    <w:rsid w:val="00EF3B8B"/>
    <w:rsid w:val="00EF6D4A"/>
    <w:rsid w:val="00F0475F"/>
    <w:rsid w:val="00F07134"/>
    <w:rsid w:val="00F221EE"/>
    <w:rsid w:val="00F94703"/>
    <w:rsid w:val="00FD14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eastAsia="Times New Roman" w:hAnsi="Helvetica" w:cs="Times New Roman"/>
        <w:sz w:val="22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2E6D"/>
    <w:pPr>
      <w:autoSpaceDE w:val="0"/>
      <w:autoSpaceDN w:val="0"/>
    </w:pPr>
    <w:rPr>
      <w:rFonts w:ascii="Futura LT Light" w:hAnsi="Futura LT Light" w:cs="Arial"/>
      <w:bCs/>
      <w:sz w:val="20"/>
      <w:szCs w:val="22"/>
    </w:rPr>
  </w:style>
  <w:style w:type="paragraph" w:styleId="Titre1">
    <w:name w:val="heading 1"/>
    <w:basedOn w:val="Normal"/>
    <w:next w:val="Normal"/>
    <w:link w:val="Titre1Car"/>
    <w:uiPriority w:val="9"/>
    <w:rsid w:val="00062F7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 w:val="0"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62F7C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062F7C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062F7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En-tte">
    <w:name w:val="header"/>
    <w:basedOn w:val="Normal"/>
    <w:link w:val="En-tteCar"/>
    <w:uiPriority w:val="99"/>
    <w:semiHidden/>
    <w:unhideWhenUsed/>
    <w:rsid w:val="007A0B0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7A0B08"/>
    <w:rPr>
      <w:rFonts w:ascii="Century Gothic" w:eastAsia="Times" w:hAnsi="Century Gothic" w:cs="Times New Roman"/>
      <w:szCs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7A0B0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A0B08"/>
    <w:rPr>
      <w:rFonts w:ascii="Century Gothic" w:eastAsia="Times" w:hAnsi="Century Gothic" w:cs="Times New Roman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A0B0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A0B08"/>
    <w:rPr>
      <w:rFonts w:ascii="Tahoma" w:eastAsia="Times" w:hAnsi="Tahoma" w:cs="Tahoma"/>
      <w:sz w:val="16"/>
      <w:szCs w:val="16"/>
      <w:lang w:eastAsia="fr-FR"/>
    </w:rPr>
  </w:style>
  <w:style w:type="paragraph" w:customStyle="1" w:styleId="ArticlesTitre">
    <w:name w:val="ArticlesTitre"/>
    <w:basedOn w:val="Normal"/>
    <w:rsid w:val="007A0B08"/>
    <w:pPr>
      <w:shd w:val="clear" w:color="auto" w:fill="808080"/>
      <w:tabs>
        <w:tab w:val="left" w:pos="5954"/>
      </w:tabs>
      <w:ind w:left="1276"/>
    </w:pPr>
    <w:rPr>
      <w:b/>
      <w:color w:val="FFFFFF"/>
      <w:shd w:val="clear" w:color="auto" w:fill="808080"/>
    </w:rPr>
  </w:style>
  <w:style w:type="paragraph" w:customStyle="1" w:styleId="ArticlesTexte">
    <w:name w:val="ArticlesTexte"/>
    <w:basedOn w:val="Normal"/>
    <w:rsid w:val="007A0B08"/>
    <w:pPr>
      <w:tabs>
        <w:tab w:val="left" w:pos="357"/>
        <w:tab w:val="right" w:leader="underscore" w:pos="9072"/>
      </w:tabs>
      <w:ind w:left="1276"/>
    </w:pPr>
    <w:rPr>
      <w:lang w:val="it-IT"/>
    </w:rPr>
  </w:style>
  <w:style w:type="character" w:customStyle="1" w:styleId="Titre3Car">
    <w:name w:val="Titre 3 Car"/>
    <w:basedOn w:val="Policepardfaut"/>
    <w:link w:val="Titre3"/>
    <w:uiPriority w:val="9"/>
    <w:semiHidden/>
    <w:rsid w:val="00062F7C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Paragraphedeliste">
    <w:name w:val="List Paragraph"/>
    <w:basedOn w:val="Normal"/>
    <w:link w:val="ParagraphedelisteCar"/>
    <w:uiPriority w:val="34"/>
    <w:rsid w:val="00BF2F40"/>
    <w:pPr>
      <w:ind w:left="720"/>
      <w:contextualSpacing/>
    </w:pPr>
    <w:rPr>
      <w:rFonts w:eastAsia="Calibri"/>
    </w:rPr>
  </w:style>
  <w:style w:type="character" w:customStyle="1" w:styleId="Titre2Car">
    <w:name w:val="Titre 2 Car"/>
    <w:basedOn w:val="Policepardfaut"/>
    <w:link w:val="Titre2"/>
    <w:uiPriority w:val="9"/>
    <w:semiHidden/>
    <w:rsid w:val="00062F7C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customStyle="1" w:styleId="Chapitre">
    <w:name w:val="Chapitre"/>
    <w:basedOn w:val="Normal"/>
    <w:link w:val="ChapitreCar"/>
    <w:rsid w:val="00062F7C"/>
    <w:pPr>
      <w:tabs>
        <w:tab w:val="right" w:pos="9066"/>
      </w:tabs>
    </w:pPr>
    <w:rPr>
      <w:rFonts w:ascii="Futura Book" w:hAnsi="Futura Book"/>
      <w:b/>
      <w:color w:val="808080"/>
      <w:sz w:val="36"/>
      <w:szCs w:val="36"/>
    </w:rPr>
  </w:style>
  <w:style w:type="character" w:customStyle="1" w:styleId="ChapitreCar">
    <w:name w:val="Chapitre Car"/>
    <w:basedOn w:val="Policepardfaut"/>
    <w:link w:val="Chapitre"/>
    <w:rsid w:val="00062F7C"/>
    <w:rPr>
      <w:rFonts w:ascii="Futura Book" w:hAnsi="Futura Book"/>
      <w:b/>
      <w:color w:val="808080"/>
      <w:sz w:val="36"/>
      <w:szCs w:val="36"/>
    </w:rPr>
  </w:style>
  <w:style w:type="paragraph" w:customStyle="1" w:styleId="Partie">
    <w:name w:val="Partie"/>
    <w:basedOn w:val="Normal"/>
    <w:link w:val="PartieCar"/>
    <w:rsid w:val="00062F7C"/>
    <w:pPr>
      <w:numPr>
        <w:numId w:val="4"/>
      </w:numPr>
      <w:tabs>
        <w:tab w:val="right" w:pos="9066"/>
      </w:tabs>
    </w:pPr>
    <w:rPr>
      <w:rFonts w:ascii="Futura ExtraBold" w:hAnsi="Futura ExtraBold"/>
    </w:rPr>
  </w:style>
  <w:style w:type="character" w:customStyle="1" w:styleId="PartieCar">
    <w:name w:val="Partie Car"/>
    <w:basedOn w:val="Policepardfaut"/>
    <w:link w:val="Partie"/>
    <w:rsid w:val="00062F7C"/>
    <w:rPr>
      <w:rFonts w:ascii="Futura ExtraBold" w:hAnsi="Futura ExtraBold"/>
      <w:sz w:val="24"/>
      <w:szCs w:val="24"/>
    </w:rPr>
  </w:style>
  <w:style w:type="paragraph" w:customStyle="1" w:styleId="Souspartie">
    <w:name w:val="Sous partie"/>
    <w:basedOn w:val="Normal"/>
    <w:link w:val="SouspartieCar"/>
    <w:rsid w:val="00062F7C"/>
    <w:pPr>
      <w:numPr>
        <w:ilvl w:val="1"/>
        <w:numId w:val="4"/>
      </w:numPr>
      <w:tabs>
        <w:tab w:val="left" w:pos="784"/>
        <w:tab w:val="right" w:pos="9066"/>
      </w:tabs>
      <w:spacing w:after="60"/>
    </w:pPr>
    <w:rPr>
      <w:rFonts w:ascii="Futura Book" w:hAnsi="Futura Book"/>
      <w:b/>
      <w:color w:val="7F7F7F"/>
    </w:rPr>
  </w:style>
  <w:style w:type="character" w:customStyle="1" w:styleId="SouspartieCar">
    <w:name w:val="Sous partie Car"/>
    <w:basedOn w:val="Policepardfaut"/>
    <w:link w:val="Souspartie"/>
    <w:rsid w:val="00062F7C"/>
    <w:rPr>
      <w:rFonts w:ascii="Futura Book" w:hAnsi="Futura Book"/>
      <w:b/>
      <w:color w:val="7F7F7F"/>
      <w:sz w:val="22"/>
      <w:szCs w:val="22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BF2F40"/>
    <w:rPr>
      <w:rFonts w:ascii="Helvetica" w:eastAsia="Calibri" w:hAnsi="Helvetica" w:cs="Arial"/>
      <w:bCs/>
      <w:sz w:val="22"/>
      <w:szCs w:val="22"/>
    </w:rPr>
  </w:style>
  <w:style w:type="paragraph" w:customStyle="1" w:styleId="RefTitre">
    <w:name w:val="Ref Titre"/>
    <w:basedOn w:val="Normal"/>
    <w:link w:val="RefTitreCar"/>
    <w:rsid w:val="00BF2F40"/>
    <w:pPr>
      <w:ind w:right="38"/>
    </w:pPr>
    <w:rPr>
      <w:b/>
    </w:rPr>
  </w:style>
  <w:style w:type="character" w:customStyle="1" w:styleId="RefTitreCar">
    <w:name w:val="Ref Titre Car"/>
    <w:basedOn w:val="Policepardfaut"/>
    <w:link w:val="RefTitre"/>
    <w:rsid w:val="00BF2F40"/>
    <w:rPr>
      <w:rFonts w:ascii="Helvetica" w:hAnsi="Helvetica" w:cs="Arial"/>
      <w:b/>
      <w:bCs/>
      <w:sz w:val="22"/>
      <w:szCs w:val="22"/>
    </w:rPr>
  </w:style>
  <w:style w:type="paragraph" w:customStyle="1" w:styleId="Refdatefilet">
    <w:name w:val="Ref datefilet"/>
    <w:basedOn w:val="Normal"/>
    <w:link w:val="RefdatefiletCar"/>
    <w:rsid w:val="00BF2F40"/>
    <w:pPr>
      <w:pBdr>
        <w:bottom w:val="dotted" w:sz="18" w:space="1" w:color="98C000"/>
      </w:pBdr>
      <w:ind w:right="52"/>
    </w:pPr>
    <w:rPr>
      <w:szCs w:val="20"/>
    </w:rPr>
  </w:style>
  <w:style w:type="character" w:customStyle="1" w:styleId="RefdatefiletCar">
    <w:name w:val="Ref datefilet Car"/>
    <w:basedOn w:val="Policepardfaut"/>
    <w:link w:val="Refdatefilet"/>
    <w:rsid w:val="00BF2F40"/>
    <w:rPr>
      <w:rFonts w:ascii="Helvetica" w:hAnsi="Helvetica" w:cs="Arial"/>
      <w:bCs/>
    </w:rPr>
  </w:style>
  <w:style w:type="paragraph" w:customStyle="1" w:styleId="Refpucedetail">
    <w:name w:val="Ref puce detail"/>
    <w:basedOn w:val="Paragraphedeliste"/>
    <w:link w:val="RefpucedetailCar"/>
    <w:rsid w:val="00BF2F40"/>
    <w:pPr>
      <w:numPr>
        <w:numId w:val="5"/>
      </w:numPr>
      <w:spacing w:before="120"/>
      <w:ind w:right="38"/>
    </w:pPr>
    <w:rPr>
      <w:rFonts w:eastAsia="Times New Roman"/>
    </w:rPr>
  </w:style>
  <w:style w:type="character" w:customStyle="1" w:styleId="RefpucedetailCar">
    <w:name w:val="Ref puce detail Car"/>
    <w:basedOn w:val="ParagraphedelisteCar"/>
    <w:link w:val="Refpucedetail"/>
    <w:rsid w:val="00BF2F40"/>
  </w:style>
  <w:style w:type="paragraph" w:customStyle="1" w:styleId="Refbudget">
    <w:name w:val="Ref budget"/>
    <w:basedOn w:val="Normal"/>
    <w:link w:val="RefbudgetCar"/>
    <w:rsid w:val="00BF2F40"/>
    <w:pPr>
      <w:spacing w:before="120"/>
    </w:pPr>
    <w:rPr>
      <w:i/>
    </w:rPr>
  </w:style>
  <w:style w:type="character" w:customStyle="1" w:styleId="RefbudgetCar">
    <w:name w:val="Ref budget Car"/>
    <w:basedOn w:val="Policepardfaut"/>
    <w:link w:val="Refbudget"/>
    <w:rsid w:val="00BF2F40"/>
    <w:rPr>
      <w:rFonts w:ascii="Helvetica" w:hAnsi="Helvetica" w:cs="Arial"/>
      <w:bCs/>
      <w:i/>
      <w:sz w:val="22"/>
      <w:szCs w:val="22"/>
    </w:rPr>
  </w:style>
  <w:style w:type="paragraph" w:customStyle="1" w:styleId="Tetechapitre">
    <w:name w:val="Tete chapitre"/>
    <w:basedOn w:val="Normal"/>
    <w:link w:val="TetechapitreCar"/>
    <w:autoRedefine/>
    <w:qFormat/>
    <w:rsid w:val="00F0475F"/>
    <w:pPr>
      <w:tabs>
        <w:tab w:val="decimal" w:leader="dot" w:pos="6521"/>
      </w:tabs>
      <w:spacing w:after="360"/>
      <w:ind w:right="-856"/>
    </w:pPr>
    <w:rPr>
      <w:b/>
      <w:bCs w:val="0"/>
      <w:noProof/>
      <w:sz w:val="36"/>
      <w:szCs w:val="36"/>
    </w:rPr>
  </w:style>
  <w:style w:type="character" w:customStyle="1" w:styleId="TetechapitreCar">
    <w:name w:val="Tete chapitre Car"/>
    <w:basedOn w:val="Policepardfaut"/>
    <w:link w:val="Tetechapitre"/>
    <w:rsid w:val="00F0475F"/>
    <w:rPr>
      <w:rFonts w:cs="Arial"/>
      <w:b/>
      <w:noProof/>
      <w:sz w:val="36"/>
      <w:szCs w:val="36"/>
    </w:rPr>
  </w:style>
  <w:style w:type="paragraph" w:customStyle="1" w:styleId="Sous-partiesansn">
    <w:name w:val="Sous-partie sans n°"/>
    <w:basedOn w:val="Normal"/>
    <w:link w:val="Sous-partiesansnCar"/>
    <w:rsid w:val="00BF2F40"/>
    <w:pPr>
      <w:spacing w:before="360" w:after="120"/>
      <w:ind w:right="1701"/>
    </w:pPr>
    <w:rPr>
      <w:b/>
      <w:bCs w:val="0"/>
      <w:color w:val="98C000"/>
      <w:sz w:val="28"/>
      <w:szCs w:val="28"/>
    </w:rPr>
  </w:style>
  <w:style w:type="character" w:customStyle="1" w:styleId="Sous-partiesansnCar">
    <w:name w:val="Sous-partie sans n° Car"/>
    <w:basedOn w:val="Policepardfaut"/>
    <w:link w:val="Sous-partiesansn"/>
    <w:rsid w:val="00BF2F40"/>
    <w:rPr>
      <w:rFonts w:ascii="Helvetica" w:hAnsi="Helvetica" w:cs="Arial"/>
      <w:b/>
      <w:color w:val="98C000"/>
      <w:sz w:val="28"/>
      <w:szCs w:val="28"/>
    </w:rPr>
  </w:style>
  <w:style w:type="paragraph" w:customStyle="1" w:styleId="Listepuceniv1">
    <w:name w:val="Liste puce niv1"/>
    <w:basedOn w:val="Paragraphedeliste"/>
    <w:link w:val="Listepuceniv1Car"/>
    <w:rsid w:val="00F0475F"/>
    <w:pPr>
      <w:numPr>
        <w:numId w:val="7"/>
      </w:numPr>
      <w:spacing w:before="120" w:after="40"/>
      <w:ind w:right="1701"/>
      <w:contextualSpacing w:val="0"/>
    </w:pPr>
    <w:rPr>
      <w:rFonts w:eastAsia="Times New Roman"/>
    </w:rPr>
  </w:style>
  <w:style w:type="character" w:customStyle="1" w:styleId="Listepuceniv1Car">
    <w:name w:val="Liste puce niv1 Car"/>
    <w:basedOn w:val="ParagraphedelisteCar"/>
    <w:link w:val="Listepuceniv1"/>
    <w:rsid w:val="00F0475F"/>
    <w:rPr>
      <w:bCs/>
    </w:rPr>
  </w:style>
  <w:style w:type="paragraph" w:customStyle="1" w:styleId="TexteLettreLalique">
    <w:name w:val="Texte Lettre Lalique"/>
    <w:basedOn w:val="Normal"/>
    <w:link w:val="TexteLettreLaliqueCar"/>
    <w:qFormat/>
    <w:rsid w:val="00C907C9"/>
    <w:pPr>
      <w:spacing w:line="240" w:lineRule="exact"/>
      <w:jc w:val="both"/>
    </w:pPr>
    <w:rPr>
      <w:szCs w:val="20"/>
    </w:rPr>
  </w:style>
  <w:style w:type="character" w:styleId="Lienhypertexte">
    <w:name w:val="Hyperlink"/>
    <w:basedOn w:val="Policepardfaut"/>
    <w:uiPriority w:val="99"/>
    <w:unhideWhenUsed/>
    <w:rsid w:val="00EF3B8B"/>
    <w:rPr>
      <w:color w:val="0000FF" w:themeColor="hyperlink"/>
      <w:u w:val="single"/>
    </w:rPr>
  </w:style>
  <w:style w:type="character" w:customStyle="1" w:styleId="TexteLettreLaliqueCar">
    <w:name w:val="Texte Lettre Lalique Car"/>
    <w:basedOn w:val="Policepardfaut"/>
    <w:link w:val="TexteLettreLalique"/>
    <w:rsid w:val="00C907C9"/>
    <w:rPr>
      <w:rFonts w:ascii="Futura LT Light" w:hAnsi="Futura LT Light" w:cs="Arial"/>
      <w:bCs/>
      <w:sz w:val="20"/>
      <w:szCs w:val="20"/>
    </w:rPr>
  </w:style>
  <w:style w:type="paragraph" w:customStyle="1" w:styleId="SignataireLalique">
    <w:name w:val="Signataire Lalique"/>
    <w:basedOn w:val="TexteLettreLalique"/>
    <w:link w:val="SignataireLaliqueCar"/>
    <w:qFormat/>
    <w:rsid w:val="00C907C9"/>
    <w:pPr>
      <w:ind w:left="4962"/>
      <w:jc w:val="left"/>
    </w:pPr>
  </w:style>
  <w:style w:type="character" w:styleId="Textedelespacerserv">
    <w:name w:val="Placeholder Text"/>
    <w:basedOn w:val="Policepardfaut"/>
    <w:uiPriority w:val="99"/>
    <w:semiHidden/>
    <w:rsid w:val="00E36937"/>
    <w:rPr>
      <w:color w:val="808080"/>
    </w:rPr>
  </w:style>
  <w:style w:type="character" w:customStyle="1" w:styleId="SignataireLaliqueCar">
    <w:name w:val="Signataire Lalique Car"/>
    <w:basedOn w:val="TexteLettreLaliqueCar"/>
    <w:link w:val="SignataireLalique"/>
    <w:rsid w:val="00C907C9"/>
    <w:rPr>
      <w:rFonts w:ascii="Futura LT Light" w:hAnsi="Futura LT Light"/>
      <w:bCs/>
    </w:rPr>
  </w:style>
  <w:style w:type="paragraph" w:customStyle="1" w:styleId="AdresseLalique">
    <w:name w:val="Adresse Lalique"/>
    <w:basedOn w:val="Normal"/>
    <w:link w:val="AdresseLaliqueCar"/>
    <w:qFormat/>
    <w:rsid w:val="003B6765"/>
    <w:pPr>
      <w:spacing w:line="240" w:lineRule="exact"/>
      <w:ind w:left="1701" w:right="11"/>
    </w:pPr>
    <w:rPr>
      <w:sz w:val="22"/>
    </w:rPr>
  </w:style>
  <w:style w:type="paragraph" w:customStyle="1" w:styleId="ObjetLalique">
    <w:name w:val="Objet Lalique"/>
    <w:basedOn w:val="Normal"/>
    <w:link w:val="ObjetLaliqueCar"/>
    <w:qFormat/>
    <w:rsid w:val="00BE73D9"/>
  </w:style>
  <w:style w:type="character" w:customStyle="1" w:styleId="AdresseLaliqueCar">
    <w:name w:val="Adresse Lalique Car"/>
    <w:basedOn w:val="Policepardfaut"/>
    <w:link w:val="AdresseLalique"/>
    <w:rsid w:val="003B6765"/>
    <w:rPr>
      <w:rFonts w:ascii="Futura Light" w:hAnsi="Futura Light" w:cs="Arial"/>
      <w:bCs/>
      <w:szCs w:val="22"/>
    </w:rPr>
  </w:style>
  <w:style w:type="paragraph" w:customStyle="1" w:styleId="Rfrence">
    <w:name w:val="Référence"/>
    <w:basedOn w:val="Normal"/>
    <w:link w:val="RfrenceCar"/>
    <w:qFormat/>
    <w:rsid w:val="00BE73D9"/>
  </w:style>
  <w:style w:type="character" w:customStyle="1" w:styleId="ObjetLaliqueCar">
    <w:name w:val="Objet Lalique Car"/>
    <w:basedOn w:val="Policepardfaut"/>
    <w:link w:val="ObjetLalique"/>
    <w:rsid w:val="00BE73D9"/>
    <w:rPr>
      <w:rFonts w:ascii="Futura Light" w:hAnsi="Futura Light" w:cs="Arial"/>
      <w:bCs/>
      <w:sz w:val="20"/>
      <w:szCs w:val="22"/>
    </w:rPr>
  </w:style>
  <w:style w:type="character" w:customStyle="1" w:styleId="RfrenceCar">
    <w:name w:val="Référence Car"/>
    <w:basedOn w:val="Policepardfaut"/>
    <w:link w:val="Rfrence"/>
    <w:rsid w:val="00BE73D9"/>
    <w:rPr>
      <w:rFonts w:ascii="Futura Light" w:hAnsi="Futura Light" w:cs="Arial"/>
      <w:bCs/>
      <w:sz w:val="20"/>
      <w:szCs w:val="22"/>
    </w:rPr>
  </w:style>
  <w:style w:type="character" w:customStyle="1" w:styleId="AdresseLettre">
    <w:name w:val="Adresse Lettre"/>
    <w:basedOn w:val="AdresseLaliqueCar"/>
    <w:uiPriority w:val="1"/>
    <w:rsid w:val="00896920"/>
    <w:rPr>
      <w:sz w:val="22"/>
    </w:rPr>
  </w:style>
  <w:style w:type="paragraph" w:customStyle="1" w:styleId="DateLettre">
    <w:name w:val="Date Lettre"/>
    <w:basedOn w:val="ObjetLalique"/>
    <w:link w:val="DateLettreCar"/>
    <w:qFormat/>
    <w:rsid w:val="000B5713"/>
    <w:pPr>
      <w:spacing w:before="2600"/>
    </w:pPr>
  </w:style>
  <w:style w:type="character" w:customStyle="1" w:styleId="DateLettreCar">
    <w:name w:val="Date Lettre Car"/>
    <w:basedOn w:val="ObjetLaliqueCar"/>
    <w:link w:val="DateLettre"/>
    <w:rsid w:val="000B5713"/>
    <w:rPr>
      <w:rFonts w:ascii="Futura LT Light" w:hAnsi="Futura LT Light"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Mus&#233;e%20Lalique\Mes%20documents\Documents%20mus&#233;e\administration\Mod&#232;les%20papiers\Mod&#232;le%20lettre%20avec%20ET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D2C165-C969-46E3-A7B7-1A86B4A969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Modèle lettre avec ET</Template>
  <TotalTime>0</TotalTime>
  <Pages>1</Pages>
  <Words>62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Musée Lalique</dc:creator>
  <cp:lastModifiedBy>A-C.Desaleux</cp:lastModifiedBy>
  <cp:revision>4</cp:revision>
  <dcterms:created xsi:type="dcterms:W3CDTF">2011-06-01T09:27:00Z</dcterms:created>
  <dcterms:modified xsi:type="dcterms:W3CDTF">2018-09-25T12:21:00Z</dcterms:modified>
</cp:coreProperties>
</file>